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4334F2" w:rsidRPr="007F1B3B" w:rsidTr="007F1B3B">
        <w:tc>
          <w:tcPr>
            <w:tcW w:w="4785" w:type="dxa"/>
          </w:tcPr>
          <w:p w:rsidR="004334F2" w:rsidRPr="007F1B3B" w:rsidRDefault="004334F2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4334F2" w:rsidRPr="007F1B3B" w:rsidRDefault="004334F2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4334F2" w:rsidRPr="007F1B3B" w:rsidRDefault="004334F2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4334F2" w:rsidRPr="007F1B3B" w:rsidRDefault="004334F2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4334F2" w:rsidRPr="007F1B3B" w:rsidRDefault="004334F2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334F2" w:rsidRPr="00DB49FF" w:rsidRDefault="004334F2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w:pict>
          <v:shape id="_x0000_s1027" type="#_x0000_t32" style="position:absolute;margin-left:16.95pt;margin-top:3.75pt;width:134.25pt;height:0;z-index:251659264;mso-position-horizontal-relative:text;mso-position-vertical-relative:text" o:connectortype="straight"/>
        </w:pict>
      </w:r>
    </w:p>
    <w:p w:rsidR="004334F2" w:rsidRPr="00C2149E" w:rsidRDefault="004334F2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 xml:space="preserve">GIẤY  ĐỀ NGHỊ </w:t>
      </w:r>
    </w:p>
    <w:p w:rsidR="004334F2" w:rsidRPr="00C2149E" w:rsidRDefault="004334F2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>Về việc tính chế độ bồi dưỡng đối với Giảng viên Giáo dục thể chất</w:t>
      </w:r>
    </w:p>
    <w:p w:rsidR="004334F2" w:rsidRPr="00C2149E" w:rsidRDefault="004334F2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>Từ</w:t>
      </w:r>
      <w:r>
        <w:rPr>
          <w:b/>
          <w:szCs w:val="28"/>
        </w:rPr>
        <w:t xml:space="preserve"> ngày 03/10</w:t>
      </w:r>
      <w:r w:rsidRPr="00C2149E">
        <w:rPr>
          <w:b/>
          <w:szCs w:val="28"/>
        </w:rPr>
        <w:t>/2016</w:t>
      </w:r>
      <w:r>
        <w:rPr>
          <w:b/>
          <w:szCs w:val="28"/>
        </w:rPr>
        <w:t xml:space="preserve"> </w:t>
      </w:r>
      <w:r w:rsidRPr="00C2149E">
        <w:rPr>
          <w:b/>
          <w:szCs w:val="28"/>
        </w:rPr>
        <w:t>đế</w:t>
      </w:r>
      <w:r>
        <w:rPr>
          <w:b/>
          <w:szCs w:val="28"/>
        </w:rPr>
        <w:t>n 11/02/2017</w:t>
      </w:r>
    </w:p>
    <w:p w:rsidR="004334F2" w:rsidRDefault="004334F2" w:rsidP="00211B6D">
      <w:pPr>
        <w:tabs>
          <w:tab w:val="left" w:pos="1560"/>
        </w:tabs>
      </w:pPr>
      <w:r>
        <w:rPr>
          <w:noProof/>
        </w:rPr>
        <w:pict>
          <v:shape id="_x0000_s1028" type="#_x0000_t32" style="position:absolute;margin-left:181.45pt;margin-top:6.6pt;width:147.75pt;height:0;z-index:251660288" o:connectortype="straight"/>
        </w:pict>
      </w:r>
    </w:p>
    <w:p w:rsidR="004334F2" w:rsidRPr="00E5338C" w:rsidRDefault="004334F2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4334F2" w:rsidRPr="00E5338C" w:rsidRDefault="004334F2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Hiệu trưởng Trường Cao đẳng Kỹ thuật Lý Tự Trọng Tp. HCM;</w:t>
      </w:r>
    </w:p>
    <w:p w:rsidR="004334F2" w:rsidRPr="00E5338C" w:rsidRDefault="004334F2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Kế hoạch – Tài chính;</w:t>
      </w:r>
    </w:p>
    <w:p w:rsidR="004334F2" w:rsidRPr="00E5338C" w:rsidRDefault="004334F2" w:rsidP="00756613">
      <w:pPr>
        <w:pStyle w:val="ListParagraph"/>
        <w:numPr>
          <w:ilvl w:val="0"/>
          <w:numId w:val="2"/>
        </w:numPr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Tuyển sinh – Đào tạo – Giới thiệu việc làm;</w:t>
      </w:r>
    </w:p>
    <w:p w:rsidR="004334F2" w:rsidRPr="00E5338C" w:rsidRDefault="004334F2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khoa Khoa họ</w:t>
      </w:r>
      <w:r>
        <w:rPr>
          <w:sz w:val="26"/>
          <w:szCs w:val="26"/>
        </w:rPr>
        <w:t>c c</w:t>
      </w:r>
      <w:r w:rsidRPr="00E5338C">
        <w:rPr>
          <w:sz w:val="26"/>
          <w:szCs w:val="26"/>
        </w:rPr>
        <w:t>ơ bản.</w:t>
      </w:r>
    </w:p>
    <w:p w:rsidR="004334F2" w:rsidRPr="00E5338C" w:rsidRDefault="004334F2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4334F2" w:rsidRPr="00E5338C" w:rsidRDefault="004334F2" w:rsidP="009911E6">
      <w:pPr>
        <w:tabs>
          <w:tab w:val="left" w:pos="1560"/>
        </w:tabs>
        <w:ind w:firstLine="426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Lê Thái Hùng </w:t>
      </w:r>
    </w:p>
    <w:p w:rsidR="004334F2" w:rsidRPr="00E5338C" w:rsidRDefault="004334F2" w:rsidP="009911E6">
      <w:pPr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>Chức vụ: Phụ trách tổ bộ môn Giáo dục thể chất, khoa Khoa học cơ bản thuộc Trường Cao đẳng Kỹ thuật Lý Tự Trọng Tp. Hồ Chí Minh.</w:t>
      </w:r>
    </w:p>
    <w:p w:rsidR="004334F2" w:rsidRPr="00E5338C" w:rsidRDefault="004334F2" w:rsidP="00756613">
      <w:pPr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03/10</w:t>
      </w:r>
      <w:r w:rsidRPr="00E5338C">
        <w:rPr>
          <w:sz w:val="26"/>
          <w:szCs w:val="26"/>
        </w:rPr>
        <w:t>/2016 đế</w:t>
      </w:r>
      <w:r>
        <w:rPr>
          <w:sz w:val="26"/>
          <w:szCs w:val="26"/>
        </w:rPr>
        <w:t>n 11/02/2017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số 51/2012/QĐ-TTg ngày 16 tháng 11 năm 2012 của Bộ Giáo dục và Đào tạo; </w:t>
      </w:r>
    </w:p>
    <w:p w:rsidR="004334F2" w:rsidRPr="00E5338C" w:rsidRDefault="004334F2" w:rsidP="00211B6D">
      <w:pPr>
        <w:tabs>
          <w:tab w:val="left" w:pos="1560"/>
        </w:tabs>
        <w:rPr>
          <w:sz w:val="26"/>
          <w:szCs w:val="26"/>
        </w:rPr>
      </w:pPr>
      <w:r w:rsidRPr="00E5338C">
        <w:rPr>
          <w:sz w:val="26"/>
          <w:szCs w:val="26"/>
        </w:rPr>
        <w:t xml:space="preserve">       Thống kê tổng số tiết của Giảng viên thuộc tổ giáo dục thể chất dạy từ</w:t>
      </w:r>
      <w:r>
        <w:rPr>
          <w:sz w:val="26"/>
          <w:szCs w:val="26"/>
        </w:rPr>
        <w:t xml:space="preserve"> ngày 03/10</w:t>
      </w:r>
      <w:r w:rsidRPr="00E5338C">
        <w:rPr>
          <w:sz w:val="26"/>
          <w:szCs w:val="26"/>
        </w:rPr>
        <w:t>/2016 đế</w:t>
      </w:r>
      <w:r>
        <w:rPr>
          <w:sz w:val="26"/>
          <w:szCs w:val="26"/>
        </w:rPr>
        <w:t>n ngày 11/02/2017</w:t>
      </w:r>
      <w:r w:rsidRPr="00E5338C">
        <w:rPr>
          <w:sz w:val="26"/>
          <w:szCs w:val="26"/>
        </w:rPr>
        <w:t xml:space="preserve"> như sau : </w:t>
      </w:r>
    </w:p>
    <w:tbl>
      <w:tblPr>
        <w:tblW w:w="99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3"/>
        <w:gridCol w:w="1322"/>
        <w:gridCol w:w="841"/>
        <w:gridCol w:w="2043"/>
        <w:gridCol w:w="841"/>
        <w:gridCol w:w="1563"/>
        <w:gridCol w:w="841"/>
        <w:gridCol w:w="841"/>
        <w:gridCol w:w="1202"/>
      </w:tblGrid>
      <w:tr w:rsidR="004334F2" w:rsidRPr="00E5338C" w:rsidTr="00474DF5">
        <w:trPr>
          <w:trHeight w:val="149"/>
          <w:tblHeader/>
        </w:trPr>
        <w:tc>
          <w:tcPr>
            <w:tcW w:w="503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322" w:type="dxa"/>
            <w:vAlign w:val="center"/>
          </w:tcPr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E5338C">
              <w:rPr>
                <w:b/>
                <w:sz w:val="26"/>
                <w:szCs w:val="26"/>
              </w:rPr>
              <w:t>Họ &amp; Tên</w:t>
            </w: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41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Bậc Đào tạo</w:t>
            </w:r>
          </w:p>
        </w:tc>
        <w:tc>
          <w:tcPr>
            <w:tcW w:w="2043" w:type="dxa"/>
          </w:tcPr>
          <w:p w:rsidR="004334F2" w:rsidRPr="00E5338C" w:rsidRDefault="004334F2" w:rsidP="00B93934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841" w:type="dxa"/>
            <w:vAlign w:val="center"/>
          </w:tcPr>
          <w:p w:rsidR="004334F2" w:rsidRPr="00D74EF6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SĨ SỐ</w:t>
            </w:r>
          </w:p>
        </w:tc>
        <w:tc>
          <w:tcPr>
            <w:tcW w:w="1563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Hệ số Lớp Đông</w:t>
            </w:r>
          </w:p>
        </w:tc>
        <w:tc>
          <w:tcPr>
            <w:tcW w:w="841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Số tiết /tuần</w:t>
            </w:r>
          </w:p>
        </w:tc>
        <w:tc>
          <w:tcPr>
            <w:tcW w:w="841" w:type="dxa"/>
            <w:vAlign w:val="center"/>
          </w:tcPr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E5338C">
              <w:rPr>
                <w:b/>
                <w:sz w:val="26"/>
                <w:szCs w:val="26"/>
              </w:rPr>
              <w:t>Số</w:t>
            </w:r>
          </w:p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tuầ</w:t>
            </w:r>
            <w:r>
              <w:rPr>
                <w:b/>
                <w:sz w:val="26"/>
                <w:szCs w:val="26"/>
              </w:rPr>
              <w:t>n</w:t>
            </w:r>
          </w:p>
        </w:tc>
        <w:tc>
          <w:tcPr>
            <w:tcW w:w="1202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Tổng số tiết</w:t>
            </w:r>
          </w:p>
        </w:tc>
      </w:tr>
      <w:tr w:rsidR="004334F2" w:rsidRPr="00E5338C" w:rsidTr="00474DF5">
        <w:trPr>
          <w:trHeight w:val="4363"/>
        </w:trPr>
        <w:tc>
          <w:tcPr>
            <w:tcW w:w="503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1</w:t>
            </w:r>
          </w:p>
        </w:tc>
        <w:tc>
          <w:tcPr>
            <w:tcW w:w="1322" w:type="dxa"/>
            <w:vAlign w:val="center"/>
          </w:tcPr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Lê Thái Hùng</w:t>
            </w: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1" w:type="dxa"/>
          </w:tcPr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B93934" w:rsidRDefault="004334F2" w:rsidP="00D74EF6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93934">
              <w:rPr>
                <w:b/>
                <w:sz w:val="26"/>
                <w:szCs w:val="26"/>
              </w:rPr>
              <w:t>CĐ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43" w:type="dxa"/>
          </w:tcPr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B93934">
              <w:rPr>
                <w:b/>
                <w:sz w:val="26"/>
                <w:szCs w:val="26"/>
              </w:rPr>
              <w:t>-16CĐ</w:t>
            </w:r>
            <w:r>
              <w:rPr>
                <w:sz w:val="26"/>
                <w:szCs w:val="26"/>
              </w:rPr>
              <w:t>: CK7</w:t>
            </w:r>
          </w:p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B93934">
              <w:rPr>
                <w:b/>
                <w:sz w:val="26"/>
                <w:szCs w:val="26"/>
              </w:rPr>
              <w:t>16CĐ:</w:t>
            </w:r>
            <w:r>
              <w:rPr>
                <w:sz w:val="26"/>
                <w:szCs w:val="26"/>
              </w:rPr>
              <w:t xml:space="preserve"> CNTT1</w:t>
            </w:r>
          </w:p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B93934">
              <w:rPr>
                <w:b/>
                <w:sz w:val="26"/>
                <w:szCs w:val="26"/>
              </w:rPr>
              <w:t>16CĐ:</w:t>
            </w:r>
            <w:r>
              <w:rPr>
                <w:sz w:val="26"/>
                <w:szCs w:val="26"/>
              </w:rPr>
              <w:t xml:space="preserve"> CNTT3</w:t>
            </w:r>
          </w:p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B93934">
              <w:rPr>
                <w:b/>
                <w:sz w:val="26"/>
                <w:szCs w:val="26"/>
              </w:rPr>
              <w:t>-16CĐ:</w:t>
            </w:r>
            <w:r>
              <w:rPr>
                <w:sz w:val="26"/>
                <w:szCs w:val="26"/>
              </w:rPr>
              <w:t xml:space="preserve"> ĐĐT1,ĐĐT3,ĐĐT4,ĐĐT5</w:t>
            </w:r>
          </w:p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B93934">
              <w:rPr>
                <w:b/>
                <w:sz w:val="26"/>
                <w:szCs w:val="26"/>
              </w:rPr>
              <w:t>-16CĐ</w:t>
            </w:r>
            <w:r>
              <w:rPr>
                <w:sz w:val="26"/>
                <w:szCs w:val="26"/>
              </w:rPr>
              <w:t>: ĐĐT6,ĐĐT7</w:t>
            </w:r>
          </w:p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Dạy thay thầy Giang  Phi Hùng (02 lớp : 16CĐ : Ô11,Ô12)</w:t>
            </w:r>
          </w:p>
          <w:p w:rsidR="004334F2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D74EF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41" w:type="dxa"/>
          </w:tcPr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63" w:type="dxa"/>
          </w:tcPr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  <w:p w:rsidR="004334F2" w:rsidRPr="00E5338C" w:rsidRDefault="004334F2" w:rsidP="00137188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6A7BF7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41" w:type="dxa"/>
          </w:tcPr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41" w:type="dxa"/>
          </w:tcPr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02" w:type="dxa"/>
          </w:tcPr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30,8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B93934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93934">
              <w:rPr>
                <w:b/>
                <w:sz w:val="26"/>
                <w:szCs w:val="26"/>
              </w:rPr>
              <w:t>Σ :336,8</w:t>
            </w:r>
          </w:p>
          <w:p w:rsidR="004334F2" w:rsidRPr="003457A2" w:rsidRDefault="004334F2" w:rsidP="002B195D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  <w:tr w:rsidR="004334F2" w:rsidRPr="00E5338C" w:rsidTr="00474DF5">
        <w:trPr>
          <w:trHeight w:val="3217"/>
        </w:trPr>
        <w:tc>
          <w:tcPr>
            <w:tcW w:w="503" w:type="dxa"/>
            <w:vAlign w:val="center"/>
          </w:tcPr>
          <w:p w:rsidR="004334F2" w:rsidRPr="00313674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22" w:type="dxa"/>
            <w:vAlign w:val="center"/>
          </w:tcPr>
          <w:p w:rsidR="004334F2" w:rsidRPr="00313674" w:rsidRDefault="004334F2" w:rsidP="000A7769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Đức Thắng</w:t>
            </w:r>
          </w:p>
        </w:tc>
        <w:tc>
          <w:tcPr>
            <w:tcW w:w="841" w:type="dxa"/>
            <w:vAlign w:val="center"/>
          </w:tcPr>
          <w:p w:rsidR="004334F2" w:rsidRPr="00313674" w:rsidRDefault="004334F2" w:rsidP="000A7769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</w:t>
            </w:r>
          </w:p>
        </w:tc>
        <w:tc>
          <w:tcPr>
            <w:tcW w:w="2043" w:type="dxa"/>
          </w:tcPr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-16CĐ : ĐĐT2, ĐĐT9 </w:t>
            </w: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- 16CĐ : CK2,CK4,CK5,Ô4,Ô5,Ô10,CNTT4</w:t>
            </w: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Dạy thay thầy Giang Phi Hùng (03 lớp : 16CĐ :Ô8,Ô9 )</w:t>
            </w:r>
          </w:p>
          <w:p w:rsidR="004334F2" w:rsidRPr="00E5338C" w:rsidRDefault="004334F2" w:rsidP="000A7769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 : CNTT5</w:t>
            </w:r>
          </w:p>
        </w:tc>
        <w:tc>
          <w:tcPr>
            <w:tcW w:w="841" w:type="dxa"/>
            <w:vAlign w:val="center"/>
          </w:tcPr>
          <w:p w:rsidR="004334F2" w:rsidRPr="00E5338C" w:rsidRDefault="004334F2" w:rsidP="00313674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60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C62BB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C62BB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60</w:t>
            </w:r>
          </w:p>
          <w:p w:rsidR="004334F2" w:rsidRDefault="004334F2" w:rsidP="00C62BB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C62BB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C62BB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563" w:type="dxa"/>
            <w:vAlign w:val="center"/>
          </w:tcPr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841" w:type="dxa"/>
            <w:vAlign w:val="center"/>
          </w:tcPr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313674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41" w:type="dxa"/>
            <w:vAlign w:val="center"/>
          </w:tcPr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02" w:type="dxa"/>
            <w:vAlign w:val="center"/>
          </w:tcPr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252</w:t>
            </w:r>
          </w:p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30,8</w:t>
            </w:r>
          </w:p>
          <w:p w:rsidR="004334F2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16’’8</w:t>
            </w:r>
          </w:p>
          <w:p w:rsidR="004334F2" w:rsidRPr="00E5338C" w:rsidRDefault="004334F2" w:rsidP="00313674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0A7769">
              <w:rPr>
                <w:sz w:val="26"/>
                <w:szCs w:val="26"/>
              </w:rPr>
              <w:t>Σ=365,6</w:t>
            </w:r>
          </w:p>
        </w:tc>
      </w:tr>
      <w:tr w:rsidR="004334F2" w:rsidRPr="00E5338C" w:rsidTr="00474DF5">
        <w:trPr>
          <w:trHeight w:val="2636"/>
        </w:trPr>
        <w:tc>
          <w:tcPr>
            <w:tcW w:w="503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3</w:t>
            </w:r>
          </w:p>
        </w:tc>
        <w:tc>
          <w:tcPr>
            <w:tcW w:w="1322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Giang Phi Hùng</w:t>
            </w:r>
          </w:p>
        </w:tc>
        <w:tc>
          <w:tcPr>
            <w:tcW w:w="841" w:type="dxa"/>
          </w:tcPr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TCN</w:t>
            </w:r>
          </w:p>
          <w:p w:rsidR="004334F2" w:rsidRPr="00E5338C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2043" w:type="dxa"/>
          </w:tcPr>
          <w:p w:rsidR="004334F2" w:rsidRDefault="004334F2" w:rsidP="00F50BD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- 16CĐ: Ô8,Ô9,Ô11, Ô12</w:t>
            </w:r>
          </w:p>
          <w:p w:rsidR="004334F2" w:rsidRDefault="004334F2" w:rsidP="00F50BD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- 16CĐ:CNTT2,CNTT5</w:t>
            </w:r>
          </w:p>
          <w:p w:rsidR="004334F2" w:rsidRDefault="004334F2" w:rsidP="00F50BD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- 16TCN: QTD</w:t>
            </w:r>
          </w:p>
          <w:p w:rsidR="004334F2" w:rsidRPr="00E5338C" w:rsidRDefault="004334F2" w:rsidP="00F50BD6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-16TCN : Ô3</w:t>
            </w:r>
          </w:p>
        </w:tc>
        <w:tc>
          <w:tcPr>
            <w:tcW w:w="841" w:type="dxa"/>
          </w:tcPr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  <w:p w:rsidR="004334F2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63</w:t>
            </w:r>
          </w:p>
          <w:p w:rsidR="004334F2" w:rsidRPr="00E5338C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33</w:t>
            </w:r>
          </w:p>
        </w:tc>
        <w:tc>
          <w:tcPr>
            <w:tcW w:w="1563" w:type="dxa"/>
          </w:tcPr>
          <w:p w:rsidR="004334F2" w:rsidRDefault="004334F2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</w:p>
          <w:p w:rsidR="004334F2" w:rsidRDefault="004334F2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1.1</w:t>
            </w:r>
          </w:p>
          <w:p w:rsidR="004334F2" w:rsidRDefault="004334F2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1,2</w:t>
            </w:r>
          </w:p>
          <w:p w:rsidR="004334F2" w:rsidRDefault="004334F2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1,2</w:t>
            </w:r>
          </w:p>
          <w:p w:rsidR="004334F2" w:rsidRPr="00E5338C" w:rsidRDefault="004334F2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1,0</w:t>
            </w:r>
          </w:p>
        </w:tc>
        <w:tc>
          <w:tcPr>
            <w:tcW w:w="841" w:type="dxa"/>
          </w:tcPr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 w:rsidP="005F2AB5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2</w:t>
            </w:r>
          </w:p>
          <w:p w:rsidR="004334F2" w:rsidRDefault="004334F2" w:rsidP="005F2AB5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5F2AB5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41" w:type="dxa"/>
          </w:tcPr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02" w:type="dxa"/>
          </w:tcPr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70,4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  <w:r w:rsidRPr="00E5338C">
              <w:rPr>
                <w:sz w:val="26"/>
                <w:szCs w:val="26"/>
              </w:rPr>
              <w:t>,4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19,2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  <w:p w:rsidR="004334F2" w:rsidRPr="00994F6A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Σ=144</w:t>
            </w:r>
          </w:p>
        </w:tc>
      </w:tr>
      <w:tr w:rsidR="004334F2" w:rsidRPr="00E5338C" w:rsidTr="00474DF5">
        <w:trPr>
          <w:trHeight w:val="3005"/>
        </w:trPr>
        <w:tc>
          <w:tcPr>
            <w:tcW w:w="503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4</w:t>
            </w:r>
          </w:p>
        </w:tc>
        <w:tc>
          <w:tcPr>
            <w:tcW w:w="1322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Nguyễn Phú Tân</w:t>
            </w:r>
          </w:p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1" w:type="dxa"/>
            <w:vAlign w:val="center"/>
          </w:tcPr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40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B74E0F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TC</w:t>
            </w:r>
            <w:r>
              <w:rPr>
                <w:sz w:val="26"/>
                <w:szCs w:val="26"/>
              </w:rPr>
              <w:t>N</w:t>
            </w:r>
          </w:p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43" w:type="dxa"/>
          </w:tcPr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- 16CĐ : Ô6, Ô7, CK1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- 16CĐN : Ô6, Ô7 , QTD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-16TCN: LĐL1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-16TCN : CKL</w:t>
            </w:r>
          </w:p>
        </w:tc>
        <w:tc>
          <w:tcPr>
            <w:tcW w:w="841" w:type="dxa"/>
            <w:vAlign w:val="center"/>
          </w:tcPr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  <w:p w:rsidR="004334F2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  <w:p w:rsidR="004334F2" w:rsidRPr="00E5338C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0A7769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63" w:type="dxa"/>
            <w:vAlign w:val="center"/>
          </w:tcPr>
          <w:p w:rsidR="004334F2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1.2</w:t>
            </w:r>
          </w:p>
          <w:p w:rsidR="004334F2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1.1</w:t>
            </w:r>
          </w:p>
          <w:p w:rsidR="004334F2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1.1</w:t>
            </w:r>
          </w:p>
          <w:p w:rsidR="004334F2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1.2</w:t>
            </w:r>
          </w:p>
          <w:p w:rsidR="004334F2" w:rsidRPr="00E5338C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41" w:type="dxa"/>
            <w:vAlign w:val="center"/>
          </w:tcPr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2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41" w:type="dxa"/>
            <w:vAlign w:val="center"/>
          </w:tcPr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334F2" w:rsidRPr="00E5338C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B74E0F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02" w:type="dxa"/>
            <w:vAlign w:val="center"/>
          </w:tcPr>
          <w:p w:rsidR="004334F2" w:rsidRDefault="004334F2" w:rsidP="005F2AB5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</w:t>
            </w:r>
          </w:p>
          <w:p w:rsidR="004334F2" w:rsidRDefault="004334F2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B74E0F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99</w:t>
            </w:r>
          </w:p>
          <w:p w:rsidR="004334F2" w:rsidRDefault="004334F2" w:rsidP="00B74E0F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  <w:p w:rsidR="004334F2" w:rsidRPr="00E5338C" w:rsidRDefault="004334F2" w:rsidP="00B74E0F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  <w:p w:rsidR="004334F2" w:rsidRPr="00994F6A" w:rsidRDefault="004334F2" w:rsidP="000A7769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Σ = 276</w:t>
            </w:r>
          </w:p>
        </w:tc>
      </w:tr>
      <w:tr w:rsidR="004334F2" w:rsidRPr="00E5338C" w:rsidTr="00474DF5">
        <w:trPr>
          <w:trHeight w:val="3451"/>
        </w:trPr>
        <w:tc>
          <w:tcPr>
            <w:tcW w:w="503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5</w:t>
            </w:r>
          </w:p>
        </w:tc>
        <w:tc>
          <w:tcPr>
            <w:tcW w:w="1322" w:type="dxa"/>
            <w:vAlign w:val="center"/>
          </w:tcPr>
          <w:p w:rsidR="004334F2" w:rsidRPr="00E5338C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Nguyễn Mạnh Phương</w:t>
            </w:r>
          </w:p>
        </w:tc>
        <w:tc>
          <w:tcPr>
            <w:tcW w:w="841" w:type="dxa"/>
          </w:tcPr>
          <w:p w:rsidR="004334F2" w:rsidRPr="00802953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4334F2" w:rsidRDefault="004334F2" w:rsidP="00296E8F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</w:t>
            </w:r>
          </w:p>
          <w:p w:rsidR="004334F2" w:rsidRDefault="004334F2" w:rsidP="00296E8F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296E8F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 w:rsidP="00296E8F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TC-TCN-TN</w:t>
            </w:r>
          </w:p>
        </w:tc>
        <w:tc>
          <w:tcPr>
            <w:tcW w:w="2043" w:type="dxa"/>
          </w:tcPr>
          <w:p w:rsidR="004334F2" w:rsidRDefault="004334F2" w:rsidP="00EA250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-16CĐ:CK6,CK3,CK8, MTT1,MTT2</w:t>
            </w:r>
          </w:p>
          <w:p w:rsidR="004334F2" w:rsidRDefault="004334F2" w:rsidP="00EA250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- 16TCN: QTM2 , Ô1</w:t>
            </w:r>
          </w:p>
          <w:p w:rsidR="004334F2" w:rsidRDefault="004334F2" w:rsidP="00EA250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-16TC:QTM1</w:t>
            </w:r>
          </w:p>
          <w:p w:rsidR="004334F2" w:rsidRDefault="004334F2" w:rsidP="00EA250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-16TC: MTT</w:t>
            </w:r>
          </w:p>
          <w:p w:rsidR="004334F2" w:rsidRDefault="004334F2" w:rsidP="00EA250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EA250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-16TN: Đ</w:t>
            </w:r>
          </w:p>
        </w:tc>
        <w:tc>
          <w:tcPr>
            <w:tcW w:w="841" w:type="dxa"/>
          </w:tcPr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 w:rsidP="00EA25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  <w:p w:rsidR="004334F2" w:rsidRDefault="004334F2" w:rsidP="00EA2501">
            <w:pPr>
              <w:rPr>
                <w:sz w:val="26"/>
                <w:szCs w:val="26"/>
              </w:rPr>
            </w:pPr>
          </w:p>
          <w:p w:rsidR="004334F2" w:rsidRDefault="004334F2" w:rsidP="00EA25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  <w:p w:rsidR="004334F2" w:rsidRDefault="004334F2" w:rsidP="00EA25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  <w:p w:rsidR="004334F2" w:rsidRDefault="004334F2" w:rsidP="00EA25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  <w:p w:rsidR="004334F2" w:rsidRDefault="004334F2" w:rsidP="00EA25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  <w:p w:rsidR="004334F2" w:rsidRDefault="004334F2" w:rsidP="00EA2501">
            <w:pPr>
              <w:rPr>
                <w:sz w:val="26"/>
                <w:szCs w:val="26"/>
              </w:rPr>
            </w:pPr>
          </w:p>
          <w:p w:rsidR="004334F2" w:rsidRDefault="004334F2" w:rsidP="00EA2501">
            <w:pPr>
              <w:rPr>
                <w:sz w:val="26"/>
                <w:szCs w:val="26"/>
              </w:rPr>
            </w:pPr>
          </w:p>
          <w:p w:rsidR="004334F2" w:rsidRPr="00E5338C" w:rsidRDefault="004334F2" w:rsidP="00EA2501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</w:tcPr>
          <w:p w:rsidR="004334F2" w:rsidRPr="00E5338C" w:rsidRDefault="004334F2" w:rsidP="00502C6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1.2</w:t>
            </w:r>
          </w:p>
          <w:p w:rsidR="004334F2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4334F2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4334F2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1.1</w:t>
            </w:r>
          </w:p>
          <w:p w:rsidR="004334F2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1.2</w:t>
            </w:r>
          </w:p>
          <w:p w:rsidR="004334F2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1.1</w:t>
            </w:r>
          </w:p>
          <w:p w:rsidR="004334F2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334F2" w:rsidRPr="00E5338C" w:rsidRDefault="004334F2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1.2</w:t>
            </w:r>
          </w:p>
        </w:tc>
        <w:tc>
          <w:tcPr>
            <w:tcW w:w="841" w:type="dxa"/>
          </w:tcPr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41" w:type="dxa"/>
          </w:tcPr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02" w:type="dxa"/>
          </w:tcPr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</w:t>
            </w: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334F2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  <w:p w:rsidR="004334F2" w:rsidRPr="00E5338C" w:rsidRDefault="004334F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31,2</w:t>
            </w: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28,6</w:t>
            </w: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36</w:t>
            </w:r>
          </w:p>
          <w:p w:rsidR="004334F2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4334F2" w:rsidRPr="00EA0BCD" w:rsidRDefault="004334F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Σ= 341,8</w:t>
            </w:r>
            <w:r w:rsidRPr="00EA0BCD">
              <w:rPr>
                <w:b/>
                <w:sz w:val="26"/>
                <w:szCs w:val="26"/>
              </w:rPr>
              <w:tab/>
            </w:r>
          </w:p>
        </w:tc>
      </w:tr>
    </w:tbl>
    <w:p w:rsidR="004334F2" w:rsidRPr="00E5338C" w:rsidRDefault="004334F2" w:rsidP="00E5338C">
      <w:pPr>
        <w:tabs>
          <w:tab w:val="left" w:pos="1560"/>
        </w:tabs>
        <w:ind w:firstLine="426"/>
        <w:jc w:val="both"/>
        <w:rPr>
          <w:sz w:val="26"/>
          <w:szCs w:val="26"/>
          <w:lang w:val="vi-VN"/>
        </w:rPr>
      </w:pPr>
      <w:bookmarkStart w:id="0" w:name="_GoBack"/>
      <w:bookmarkEnd w:id="0"/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(1.4</w:t>
      </w:r>
      <w:r>
        <w:rPr>
          <w:sz w:val="26"/>
          <w:szCs w:val="26"/>
        </w:rPr>
        <w:t>30,4</w:t>
      </w:r>
      <w:r w:rsidRPr="00E5338C">
        <w:rPr>
          <w:sz w:val="26"/>
          <w:szCs w:val="26"/>
          <w:lang w:val="vi-VN"/>
        </w:rPr>
        <w:t xml:space="preserve"> ) của tổ Giáo dục thể chất đã giảng dạy trong Học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 ngày 22/02/2016 đế</w:t>
      </w:r>
      <w:r>
        <w:rPr>
          <w:sz w:val="26"/>
          <w:szCs w:val="26"/>
          <w:lang w:val="vi-VN"/>
        </w:rPr>
        <w:t xml:space="preserve">n ngày  </w:t>
      </w:r>
      <w:r>
        <w:rPr>
          <w:sz w:val="26"/>
          <w:szCs w:val="26"/>
        </w:rPr>
        <w:t>25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 w:rsidRPr="00E5338C">
        <w:rPr>
          <w:sz w:val="26"/>
          <w:szCs w:val="26"/>
          <w:lang w:val="vi-VN"/>
        </w:rPr>
        <w:t>/2016.</w:t>
      </w:r>
    </w:p>
    <w:p w:rsidR="004334F2" w:rsidRPr="00E5338C" w:rsidRDefault="004334F2" w:rsidP="00E5338C">
      <w:pPr>
        <w:spacing w:after="0" w:line="240" w:lineRule="auto"/>
        <w:ind w:firstLine="426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giấy nay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</w:t>
      </w:r>
      <w:r w:rsidRPr="00225CE0">
        <w:rPr>
          <w:sz w:val="26"/>
          <w:szCs w:val="26"/>
          <w:lang w:val="vi-VN"/>
        </w:rPr>
        <w:t>22</w:t>
      </w:r>
      <w:r>
        <w:rPr>
          <w:sz w:val="26"/>
          <w:szCs w:val="26"/>
          <w:lang w:val="vi-VN"/>
        </w:rPr>
        <w:t>/</w:t>
      </w:r>
      <w:r w:rsidRPr="00E5338C">
        <w:rPr>
          <w:sz w:val="26"/>
          <w:szCs w:val="26"/>
          <w:lang w:val="vi-VN"/>
        </w:rPr>
        <w:t>0</w:t>
      </w:r>
      <w:r w:rsidRPr="00225CE0">
        <w:rPr>
          <w:sz w:val="26"/>
          <w:szCs w:val="26"/>
          <w:lang w:val="vi-VN"/>
        </w:rPr>
        <w:t>2</w:t>
      </w:r>
      <w:r>
        <w:rPr>
          <w:sz w:val="26"/>
          <w:szCs w:val="26"/>
          <w:lang w:val="vi-VN"/>
        </w:rPr>
        <w:t>/201</w:t>
      </w:r>
      <w:r w:rsidRPr="00225CE0">
        <w:rPr>
          <w:sz w:val="26"/>
          <w:szCs w:val="26"/>
          <w:lang w:val="vi-VN"/>
        </w:rPr>
        <w:t>6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225CE0">
        <w:rPr>
          <w:sz w:val="26"/>
          <w:szCs w:val="26"/>
          <w:lang w:val="vi-VN"/>
        </w:rPr>
        <w:t>25</w:t>
      </w:r>
      <w:r w:rsidRPr="00E5338C">
        <w:rPr>
          <w:sz w:val="26"/>
          <w:szCs w:val="26"/>
          <w:lang w:val="vi-VN"/>
        </w:rPr>
        <w:t xml:space="preserve">/06/2016. </w:t>
      </w:r>
    </w:p>
    <w:p w:rsidR="004334F2" w:rsidRPr="00E5338C" w:rsidRDefault="004334F2" w:rsidP="00E5338C">
      <w:pPr>
        <w:ind w:firstLine="426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tạo – Giới thiệu việc làm, Trưởng khoa Khoa Khoa học cơ bản.</w:t>
      </w:r>
    </w:p>
    <w:p w:rsidR="004334F2" w:rsidRPr="00E5338C" w:rsidRDefault="004334F2" w:rsidP="00401492">
      <w:pPr>
        <w:tabs>
          <w:tab w:val="left" w:pos="1560"/>
        </w:tabs>
        <w:ind w:firstLine="426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4334F2" w:rsidRPr="00E5338C" w:rsidRDefault="004334F2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01 tháng </w:t>
      </w:r>
      <w:r w:rsidRPr="00225CE0">
        <w:rPr>
          <w:i/>
          <w:sz w:val="26"/>
          <w:szCs w:val="26"/>
          <w:lang w:val="vi-VN"/>
        </w:rPr>
        <w:t>8</w:t>
      </w:r>
      <w:r w:rsidRPr="00E5338C">
        <w:rPr>
          <w:i/>
          <w:sz w:val="26"/>
          <w:szCs w:val="26"/>
          <w:lang w:val="vi-VN"/>
        </w:rPr>
        <w:t xml:space="preserve"> năm 2016</w:t>
      </w:r>
    </w:p>
    <w:p w:rsidR="004334F2" w:rsidRPr="00E5338C" w:rsidRDefault="004334F2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TRƯỞNG</w:t>
      </w:r>
      <w:r w:rsidRPr="00E5338C">
        <w:rPr>
          <w:b/>
          <w:sz w:val="26"/>
          <w:szCs w:val="26"/>
          <w:lang w:val="vi-VN"/>
        </w:rPr>
        <w:tab/>
        <w:t xml:space="preserve">                                     KÍNH ĐƠN</w:t>
      </w:r>
    </w:p>
    <w:p w:rsidR="004334F2" w:rsidRPr="00E5338C" w:rsidRDefault="004334F2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4334F2" w:rsidRPr="00E5338C" w:rsidRDefault="004334F2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4334F2" w:rsidRPr="00E5338C" w:rsidRDefault="004334F2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                                Lê Thái Hùng</w:t>
      </w:r>
    </w:p>
    <w:p w:rsidR="004334F2" w:rsidRPr="00111BD8" w:rsidRDefault="004334F2" w:rsidP="00E5338C">
      <w:pPr>
        <w:tabs>
          <w:tab w:val="center" w:pos="709"/>
          <w:tab w:val="center" w:pos="4253"/>
          <w:tab w:val="center" w:pos="8080"/>
        </w:tabs>
        <w:rPr>
          <w:b/>
          <w:lang w:val="vi-VN"/>
        </w:rPr>
      </w:pPr>
      <w:r w:rsidRPr="00E5338C">
        <w:rPr>
          <w:b/>
          <w:sz w:val="26"/>
          <w:szCs w:val="26"/>
          <w:lang w:val="vi-VN"/>
        </w:rPr>
        <w:t>TP. KH-TC</w:t>
      </w:r>
      <w:r w:rsidRPr="00E5338C">
        <w:rPr>
          <w:b/>
          <w:sz w:val="26"/>
          <w:szCs w:val="26"/>
          <w:lang w:val="vi-VN"/>
        </w:rPr>
        <w:tab/>
        <w:t>TP.               TS-ĐT-GT</w:t>
      </w:r>
      <w:r w:rsidRPr="00D818EC">
        <w:rPr>
          <w:b/>
          <w:lang w:val="vi-VN"/>
        </w:rPr>
        <w:t xml:space="preserve">                                             </w:t>
      </w:r>
      <w:r w:rsidRPr="00111BD8">
        <w:rPr>
          <w:b/>
          <w:lang w:val="vi-VN"/>
        </w:rPr>
        <w:t>TRƯỞNG KHOA</w:t>
      </w:r>
    </w:p>
    <w:sectPr w:rsidR="004334F2" w:rsidRPr="00111BD8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796"/>
    <w:rsid w:val="000226C4"/>
    <w:rsid w:val="000535BE"/>
    <w:rsid w:val="0007483E"/>
    <w:rsid w:val="000A7769"/>
    <w:rsid w:val="000C7877"/>
    <w:rsid w:val="000F5771"/>
    <w:rsid w:val="00111BD8"/>
    <w:rsid w:val="00114C16"/>
    <w:rsid w:val="0011617F"/>
    <w:rsid w:val="00137188"/>
    <w:rsid w:val="00161DB6"/>
    <w:rsid w:val="00167B5A"/>
    <w:rsid w:val="00170C34"/>
    <w:rsid w:val="00175803"/>
    <w:rsid w:val="001A6136"/>
    <w:rsid w:val="001E7E82"/>
    <w:rsid w:val="00211B6D"/>
    <w:rsid w:val="00225CE0"/>
    <w:rsid w:val="00252DD8"/>
    <w:rsid w:val="00255818"/>
    <w:rsid w:val="00263748"/>
    <w:rsid w:val="00280C54"/>
    <w:rsid w:val="00285DDC"/>
    <w:rsid w:val="00296E8F"/>
    <w:rsid w:val="002B195D"/>
    <w:rsid w:val="002B55A1"/>
    <w:rsid w:val="00313674"/>
    <w:rsid w:val="00323585"/>
    <w:rsid w:val="0033585D"/>
    <w:rsid w:val="003457A2"/>
    <w:rsid w:val="0034635C"/>
    <w:rsid w:val="003574EF"/>
    <w:rsid w:val="003A2D3A"/>
    <w:rsid w:val="003F2C03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74DF5"/>
    <w:rsid w:val="004A1CEE"/>
    <w:rsid w:val="004A74A5"/>
    <w:rsid w:val="004C34B4"/>
    <w:rsid w:val="004C3796"/>
    <w:rsid w:val="00502C61"/>
    <w:rsid w:val="005445F6"/>
    <w:rsid w:val="005628C4"/>
    <w:rsid w:val="00572BE4"/>
    <w:rsid w:val="00577652"/>
    <w:rsid w:val="005B195F"/>
    <w:rsid w:val="005E26EC"/>
    <w:rsid w:val="005F2AB5"/>
    <w:rsid w:val="00620BC4"/>
    <w:rsid w:val="006252C3"/>
    <w:rsid w:val="00661072"/>
    <w:rsid w:val="00681235"/>
    <w:rsid w:val="00694A19"/>
    <w:rsid w:val="006A10CA"/>
    <w:rsid w:val="006A7BF7"/>
    <w:rsid w:val="006D2D46"/>
    <w:rsid w:val="006F4B8D"/>
    <w:rsid w:val="00701AC3"/>
    <w:rsid w:val="00707C4A"/>
    <w:rsid w:val="00721BFC"/>
    <w:rsid w:val="007375FC"/>
    <w:rsid w:val="00756613"/>
    <w:rsid w:val="007B754F"/>
    <w:rsid w:val="007C0339"/>
    <w:rsid w:val="007E44D9"/>
    <w:rsid w:val="007F1B3B"/>
    <w:rsid w:val="007F6A9C"/>
    <w:rsid w:val="00802953"/>
    <w:rsid w:val="0081319F"/>
    <w:rsid w:val="00820139"/>
    <w:rsid w:val="008228C3"/>
    <w:rsid w:val="00823971"/>
    <w:rsid w:val="0085153A"/>
    <w:rsid w:val="0087717A"/>
    <w:rsid w:val="008B283C"/>
    <w:rsid w:val="008E4FCC"/>
    <w:rsid w:val="00913611"/>
    <w:rsid w:val="009141EC"/>
    <w:rsid w:val="0092059F"/>
    <w:rsid w:val="009247EB"/>
    <w:rsid w:val="00936AAF"/>
    <w:rsid w:val="00964D4A"/>
    <w:rsid w:val="00973FCD"/>
    <w:rsid w:val="00981587"/>
    <w:rsid w:val="009911E6"/>
    <w:rsid w:val="00994F6A"/>
    <w:rsid w:val="009A5B7C"/>
    <w:rsid w:val="009D7422"/>
    <w:rsid w:val="009F463D"/>
    <w:rsid w:val="00A16344"/>
    <w:rsid w:val="00A62E3B"/>
    <w:rsid w:val="00A968DB"/>
    <w:rsid w:val="00AC793F"/>
    <w:rsid w:val="00AF1D0D"/>
    <w:rsid w:val="00B11701"/>
    <w:rsid w:val="00B40AD6"/>
    <w:rsid w:val="00B74E0F"/>
    <w:rsid w:val="00B80B1F"/>
    <w:rsid w:val="00B93934"/>
    <w:rsid w:val="00BB1D50"/>
    <w:rsid w:val="00BE5E14"/>
    <w:rsid w:val="00C003E1"/>
    <w:rsid w:val="00C12666"/>
    <w:rsid w:val="00C2149E"/>
    <w:rsid w:val="00C327E1"/>
    <w:rsid w:val="00C53BF4"/>
    <w:rsid w:val="00C62BBC"/>
    <w:rsid w:val="00C94F79"/>
    <w:rsid w:val="00CF0F64"/>
    <w:rsid w:val="00D55110"/>
    <w:rsid w:val="00D648C3"/>
    <w:rsid w:val="00D71693"/>
    <w:rsid w:val="00D74EF6"/>
    <w:rsid w:val="00D774A8"/>
    <w:rsid w:val="00D818EC"/>
    <w:rsid w:val="00DB49FF"/>
    <w:rsid w:val="00DD1603"/>
    <w:rsid w:val="00DD2BDB"/>
    <w:rsid w:val="00DE4CAD"/>
    <w:rsid w:val="00DF5EE5"/>
    <w:rsid w:val="00E406B2"/>
    <w:rsid w:val="00E5338C"/>
    <w:rsid w:val="00E9328E"/>
    <w:rsid w:val="00E96683"/>
    <w:rsid w:val="00EA0BCD"/>
    <w:rsid w:val="00EA1891"/>
    <w:rsid w:val="00EA2501"/>
    <w:rsid w:val="00EC5749"/>
    <w:rsid w:val="00F27F62"/>
    <w:rsid w:val="00F41664"/>
    <w:rsid w:val="00F5038E"/>
    <w:rsid w:val="00F50BD6"/>
    <w:rsid w:val="00F86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25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4294934530</TotalTime>
  <Pages>3</Pages>
  <Words>475</Words>
  <Characters>2709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Lucky Star</cp:lastModifiedBy>
  <cp:revision>9</cp:revision>
  <cp:lastPrinted>2016-07-01T07:53:00Z</cp:lastPrinted>
  <dcterms:created xsi:type="dcterms:W3CDTF">2008-06-26T17:45:00Z</dcterms:created>
  <dcterms:modified xsi:type="dcterms:W3CDTF">2017-03-05T08:18:00Z</dcterms:modified>
</cp:coreProperties>
</file>